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="-568" w:tblpY="1936"/>
        <w:tblW w:w="1224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lka rozložení"/>
      </w:tblPr>
      <w:tblGrid>
        <w:gridCol w:w="720"/>
        <w:gridCol w:w="631"/>
        <w:gridCol w:w="1910"/>
        <w:gridCol w:w="425"/>
        <w:gridCol w:w="6946"/>
        <w:gridCol w:w="1608"/>
      </w:tblGrid>
      <w:tr w:rsidR="00791840" w:rsidRPr="001A5D02" w14:paraId="5A282D8B" w14:textId="77777777" w:rsidTr="00BD4318">
        <w:trPr>
          <w:trHeight w:val="2112"/>
        </w:trPr>
        <w:tc>
          <w:tcPr>
            <w:tcW w:w="3261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64E8698D" w14:textId="77777777" w:rsidR="00791840" w:rsidRPr="001A5D02" w:rsidRDefault="00791840" w:rsidP="00083E0D">
            <w:r w:rsidRPr="002C2115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90B6A4" wp14:editId="10BBB4B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419100</wp:posOffset>
                  </wp:positionV>
                  <wp:extent cx="124650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27" y="21282"/>
                      <wp:lineTo x="21127" y="0"/>
                      <wp:lineTo x="0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14:paraId="4326423B" w14:textId="77777777" w:rsidR="00791840" w:rsidRPr="001A5D02" w:rsidRDefault="00791840" w:rsidP="00083E0D"/>
        </w:tc>
        <w:tc>
          <w:tcPr>
            <w:tcW w:w="8554" w:type="dxa"/>
            <w:gridSpan w:val="2"/>
            <w:tcBorders>
              <w:bottom w:val="nil"/>
            </w:tcBorders>
          </w:tcPr>
          <w:p w14:paraId="2DC79C83" w14:textId="77777777" w:rsidR="00083E0D" w:rsidRPr="00EF6D65" w:rsidRDefault="00791840" w:rsidP="00083E0D">
            <w:pPr>
              <w:pStyle w:val="Nzev"/>
              <w:spacing w:before="0" w:after="0"/>
              <w:jc w:val="center"/>
            </w:pPr>
            <w:r w:rsidRPr="00EF6D65">
              <w:t>Ozdravn</w:t>
            </w:r>
            <w:r w:rsidR="00E97644" w:rsidRPr="00EF6D65">
              <w:t xml:space="preserve">é </w:t>
            </w:r>
            <w:r w:rsidRPr="00EF6D65">
              <w:t xml:space="preserve">koupání </w:t>
            </w:r>
            <w:r w:rsidR="00A7231B" w:rsidRPr="00EF6D65">
              <w:t>a saunování</w:t>
            </w:r>
          </w:p>
          <w:p w14:paraId="5DCC2794" w14:textId="77777777" w:rsidR="00791840" w:rsidRPr="00EF6D65" w:rsidRDefault="00D87FF7" w:rsidP="00083E0D">
            <w:pPr>
              <w:pStyle w:val="Nzev"/>
              <w:spacing w:before="0" w:after="0"/>
              <w:jc w:val="center"/>
            </w:pPr>
            <w:r w:rsidRPr="00EF6D65">
              <w:t>s</w:t>
            </w:r>
            <w:r w:rsidR="00791840" w:rsidRPr="00EF6D65">
              <w:t> RAIN MAN</w:t>
            </w:r>
          </w:p>
          <w:p w14:paraId="7C17385F" w14:textId="63D8F163" w:rsidR="00915997" w:rsidRPr="00EF6D65" w:rsidRDefault="00C43581" w:rsidP="00083E0D">
            <w:pPr>
              <w:pStyle w:val="Nzev"/>
              <w:spacing w:before="0" w:after="0"/>
              <w:jc w:val="center"/>
            </w:pPr>
            <w:r>
              <w:t>neděle 17</w:t>
            </w:r>
            <w:r w:rsidR="007D768C">
              <w:t>.</w:t>
            </w:r>
            <w:r>
              <w:t>05</w:t>
            </w:r>
            <w:r w:rsidR="00791840" w:rsidRPr="00EF6D65">
              <w:t>.202</w:t>
            </w:r>
            <w:r>
              <w:t>6</w:t>
            </w:r>
          </w:p>
          <w:p w14:paraId="21DA8C06" w14:textId="77777777" w:rsidR="00791840" w:rsidRDefault="00E97644" w:rsidP="00083E0D">
            <w:pPr>
              <w:pStyle w:val="Nzev"/>
              <w:spacing w:before="0" w:after="0"/>
              <w:jc w:val="center"/>
            </w:pPr>
            <w:r>
              <w:rPr>
                <w:sz w:val="28"/>
                <w:szCs w:val="28"/>
              </w:rPr>
              <w:t>Ostravská pánev</w:t>
            </w:r>
          </w:p>
          <w:p w14:paraId="583A913A" w14:textId="77777777" w:rsidR="00791840" w:rsidRPr="00791840" w:rsidRDefault="00E97644" w:rsidP="00083E0D">
            <w:pPr>
              <w:pStyle w:val="Nzev"/>
              <w:spacing w:before="0" w:after="0"/>
              <w:jc w:val="center"/>
            </w:pPr>
            <w:r>
              <w:t>Hotel Clarion Ostrava</w:t>
            </w:r>
          </w:p>
          <w:p w14:paraId="59E2501C" w14:textId="77777777" w:rsidR="00791840" w:rsidRPr="002C2115" w:rsidRDefault="00791840" w:rsidP="00083E0D"/>
        </w:tc>
      </w:tr>
      <w:tr w:rsidR="00791840" w:rsidRPr="001A5D02" w14:paraId="16F773C4" w14:textId="77777777" w:rsidTr="00AF769B">
        <w:trPr>
          <w:trHeight w:val="884"/>
        </w:trPr>
        <w:tc>
          <w:tcPr>
            <w:tcW w:w="3261" w:type="dxa"/>
            <w:gridSpan w:val="3"/>
            <w:vMerge/>
          </w:tcPr>
          <w:p w14:paraId="52681280" w14:textId="77777777" w:rsidR="00791840" w:rsidRPr="001A5D02" w:rsidRDefault="00791840" w:rsidP="00083E0D"/>
        </w:tc>
        <w:tc>
          <w:tcPr>
            <w:tcW w:w="425" w:type="dxa"/>
            <w:vMerge/>
          </w:tcPr>
          <w:p w14:paraId="7D9A8CA4" w14:textId="77777777" w:rsidR="00791840" w:rsidRPr="001A5D02" w:rsidRDefault="00791840" w:rsidP="00083E0D"/>
        </w:tc>
        <w:tc>
          <w:tcPr>
            <w:tcW w:w="6946" w:type="dxa"/>
            <w:vAlign w:val="bottom"/>
          </w:tcPr>
          <w:p w14:paraId="2D126F1C" w14:textId="77777777" w:rsidR="00791840" w:rsidRPr="00D02F67" w:rsidRDefault="00B65C77" w:rsidP="00083E0D">
            <w:pPr>
              <w:spacing w:after="0"/>
            </w:pPr>
            <w:r w:rsidRPr="00D02F67">
              <w:t>1</w:t>
            </w:r>
            <w:r w:rsidR="00CD0526" w:rsidRPr="00D02F67">
              <w:t>.</w:t>
            </w:r>
            <w:r w:rsidRPr="00D02F67">
              <w:t xml:space="preserve"> etapa</w:t>
            </w:r>
          </w:p>
          <w:p w14:paraId="373D3EA5" w14:textId="6530D7F7" w:rsidR="00B65C77" w:rsidRPr="00D02F67" w:rsidRDefault="00EF6D65" w:rsidP="00083E0D">
            <w:pPr>
              <w:spacing w:after="0"/>
            </w:pPr>
            <w:r>
              <w:t>1</w:t>
            </w:r>
            <w:r w:rsidR="00C43581">
              <w:t>1</w:t>
            </w:r>
            <w:r w:rsidR="00CD0526" w:rsidRPr="00D02F67">
              <w:t>:</w:t>
            </w:r>
            <w:r w:rsidR="00E97644">
              <w:t>5</w:t>
            </w:r>
            <w:r w:rsidR="00CD0526" w:rsidRPr="00D02F67">
              <w:t xml:space="preserve">0 hod        </w:t>
            </w:r>
            <w:r w:rsidR="00067E0A">
              <w:t xml:space="preserve">  </w:t>
            </w:r>
            <w:r w:rsidR="00CD0526" w:rsidRPr="00D02F67">
              <w:t xml:space="preserve"> </w:t>
            </w:r>
            <w:r w:rsidR="00E97644">
              <w:t xml:space="preserve">sraz </w:t>
            </w:r>
            <w:bookmarkStart w:id="0" w:name="_Hlk152923944"/>
            <w:r w:rsidR="00E97644">
              <w:t>před Hotelem Clarion</w:t>
            </w:r>
            <w:bookmarkEnd w:id="0"/>
            <w:r w:rsidR="00E97644">
              <w:t xml:space="preserve">. ul. </w:t>
            </w:r>
            <w:r w:rsidR="00E97644" w:rsidRPr="00E97644">
              <w:t>Zkrácená 2703/84</w:t>
            </w:r>
            <w:r w:rsidR="00E97644">
              <w:t>, Ostrava</w:t>
            </w:r>
          </w:p>
          <w:p w14:paraId="4398FFA1" w14:textId="77777777" w:rsidR="00CD0526" w:rsidRDefault="00CD0526" w:rsidP="00083E0D">
            <w:pPr>
              <w:pStyle w:val="Kontakt"/>
            </w:pPr>
          </w:p>
          <w:p w14:paraId="5F93AC76" w14:textId="77777777" w:rsidR="00CD0526" w:rsidRDefault="00CD0526" w:rsidP="00083E0D">
            <w:pPr>
              <w:pStyle w:val="Kontakt"/>
            </w:pPr>
            <w:r>
              <w:t>2. etapa</w:t>
            </w:r>
          </w:p>
          <w:p w14:paraId="3F4C1710" w14:textId="52353BC4" w:rsidR="00B1041D" w:rsidRDefault="00E97644" w:rsidP="00B1041D">
            <w:pPr>
              <w:pStyle w:val="Kontakt"/>
              <w:ind w:right="-404"/>
            </w:pPr>
            <w:r>
              <w:t>1</w:t>
            </w:r>
            <w:r w:rsidR="00C43581">
              <w:t>2</w:t>
            </w:r>
            <w:r w:rsidR="00B65C77">
              <w:t>:</w:t>
            </w:r>
            <w:r>
              <w:t>00</w:t>
            </w:r>
            <w:r w:rsidR="00B65C77">
              <w:t xml:space="preserve"> </w:t>
            </w:r>
            <w:r>
              <w:t xml:space="preserve">                </w:t>
            </w:r>
            <w:hyperlink r:id="rId12" w:history="1">
              <w:proofErr w:type="spellStart"/>
              <w:r w:rsidRPr="00E97644">
                <w:rPr>
                  <w:rStyle w:val="Hypertextovodkaz"/>
                </w:rPr>
                <w:t>RelaxDays</w:t>
              </w:r>
              <w:proofErr w:type="spellEnd"/>
            </w:hyperlink>
            <w:r>
              <w:rPr>
                <w:rFonts w:ascii="Source Sans Pro" w:hAnsi="Source Sans Pro"/>
                <w:color w:val="353537"/>
                <w:sz w:val="26"/>
                <w:szCs w:val="26"/>
              </w:rPr>
              <w:t> </w:t>
            </w:r>
            <w:r w:rsidRPr="00E97644">
              <w:t>Ostrava</w:t>
            </w:r>
            <w:r>
              <w:t xml:space="preserve"> </w:t>
            </w:r>
            <w:r w:rsidR="00B1041D">
              <w:t>(</w:t>
            </w:r>
            <w:r w:rsidR="00067E0A">
              <w:t>relaxační</w:t>
            </w:r>
            <w:r w:rsidR="00B1041D">
              <w:t xml:space="preserve"> bazén,</w:t>
            </w:r>
            <w:r w:rsidR="00067E0A">
              <w:t xml:space="preserve"> venkovní a vnitřní</w:t>
            </w:r>
          </w:p>
          <w:p w14:paraId="651DA5BD" w14:textId="77777777" w:rsidR="00067E0A" w:rsidRDefault="00B1041D" w:rsidP="00E97644">
            <w:pPr>
              <w:pStyle w:val="Kontakt"/>
              <w:ind w:right="-404"/>
            </w:pPr>
            <w:r>
              <w:t xml:space="preserve">                           vířivka, parní</w:t>
            </w:r>
            <w:r w:rsidR="00067E0A">
              <w:t xml:space="preserve">, </w:t>
            </w:r>
            <w:r>
              <w:t>finská</w:t>
            </w:r>
            <w:r w:rsidR="00067E0A">
              <w:t>, tichá, tropická, hornická</w:t>
            </w:r>
            <w:r>
              <w:t xml:space="preserve"> sauna, </w:t>
            </w:r>
            <w:r w:rsidR="00067E0A">
              <w:t xml:space="preserve">   </w:t>
            </w:r>
          </w:p>
          <w:p w14:paraId="3D6C3733" w14:textId="77777777" w:rsidR="00B1041D" w:rsidRDefault="00067E0A" w:rsidP="00E97644">
            <w:pPr>
              <w:pStyle w:val="Kontakt"/>
              <w:ind w:right="-404"/>
            </w:pPr>
            <w:r>
              <w:t xml:space="preserve">                           odpočívárna</w:t>
            </w:r>
            <w:r w:rsidR="00B1041D">
              <w:t>)</w:t>
            </w:r>
            <w:r w:rsidR="00BB3F67">
              <w:t xml:space="preserve"> </w:t>
            </w:r>
          </w:p>
          <w:p w14:paraId="7B8E7CCF" w14:textId="77777777" w:rsidR="00915997" w:rsidRPr="00915997" w:rsidRDefault="00915997" w:rsidP="00083E0D">
            <w:pPr>
              <w:pStyle w:val="Kontakt"/>
            </w:pPr>
            <w:r w:rsidRPr="00915997">
              <w:t xml:space="preserve">Konec </w:t>
            </w:r>
          </w:p>
          <w:p w14:paraId="245716E0" w14:textId="1B2CE00F" w:rsidR="00791840" w:rsidRPr="00791840" w:rsidRDefault="00605CE2" w:rsidP="00083E0D">
            <w:pPr>
              <w:pStyle w:val="Kontakt"/>
              <w:rPr>
                <w:highlight w:val="yellow"/>
              </w:rPr>
            </w:pPr>
            <w:r>
              <w:t>1</w:t>
            </w:r>
            <w:r w:rsidR="00C43581">
              <w:t>4</w:t>
            </w:r>
            <w:r w:rsidR="00915997" w:rsidRPr="00915997">
              <w:t>:</w:t>
            </w:r>
            <w:r w:rsidR="00E97644">
              <w:t>0</w:t>
            </w:r>
            <w:r w:rsidR="00915997" w:rsidRPr="00915997">
              <w:t>0</w:t>
            </w:r>
          </w:p>
        </w:tc>
        <w:tc>
          <w:tcPr>
            <w:tcW w:w="1608" w:type="dxa"/>
            <w:vAlign w:val="bottom"/>
          </w:tcPr>
          <w:p w14:paraId="3C1544A6" w14:textId="77777777" w:rsidR="00791840" w:rsidRPr="001A5D02" w:rsidRDefault="00791840" w:rsidP="00083E0D">
            <w:pPr>
              <w:pStyle w:val="Kontakt"/>
              <w:ind w:left="459" w:hanging="459"/>
            </w:pPr>
          </w:p>
        </w:tc>
      </w:tr>
      <w:tr w:rsidR="00791840" w:rsidRPr="001A5D02" w14:paraId="7AAFAA78" w14:textId="77777777" w:rsidTr="00BD4318">
        <w:trPr>
          <w:trHeight w:val="705"/>
        </w:trPr>
        <w:tc>
          <w:tcPr>
            <w:tcW w:w="3261" w:type="dxa"/>
            <w:gridSpan w:val="3"/>
            <w:vMerge/>
          </w:tcPr>
          <w:p w14:paraId="2E20E96A" w14:textId="77777777" w:rsidR="00791840" w:rsidRPr="001A5D02" w:rsidRDefault="00791840" w:rsidP="00083E0D"/>
        </w:tc>
        <w:tc>
          <w:tcPr>
            <w:tcW w:w="425" w:type="dxa"/>
            <w:vMerge/>
          </w:tcPr>
          <w:p w14:paraId="3FA75EBA" w14:textId="77777777" w:rsidR="00791840" w:rsidRPr="001A5D02" w:rsidRDefault="00791840" w:rsidP="00083E0D"/>
        </w:tc>
        <w:tc>
          <w:tcPr>
            <w:tcW w:w="8554" w:type="dxa"/>
            <w:gridSpan w:val="2"/>
            <w:vMerge w:val="restart"/>
          </w:tcPr>
          <w:p w14:paraId="12E9C989" w14:textId="77777777" w:rsidR="00791840" w:rsidRPr="001A5D02" w:rsidRDefault="00915997" w:rsidP="00083E0D">
            <w:pPr>
              <w:pStyle w:val="Nadpis1"/>
              <w:rPr>
                <w:lang w:bidi="cs-CZ"/>
              </w:rPr>
            </w:pPr>
            <w:r>
              <w:rPr>
                <w:lang w:bidi="cs-CZ"/>
              </w:rPr>
              <w:t xml:space="preserve">Cena </w:t>
            </w:r>
            <w:r w:rsidR="00E97644">
              <w:rPr>
                <w:lang w:bidi="cs-CZ"/>
              </w:rPr>
              <w:t>w</w:t>
            </w:r>
            <w:r w:rsidR="00E97644" w:rsidRPr="00E97644">
              <w:rPr>
                <w:lang w:bidi="cs-CZ"/>
              </w:rPr>
              <w:t xml:space="preserve">ellness </w:t>
            </w:r>
            <w:r w:rsidR="009F1F78">
              <w:rPr>
                <w:lang w:bidi="cs-CZ"/>
              </w:rPr>
              <w:t xml:space="preserve">na </w:t>
            </w:r>
            <w:r w:rsidR="00961DDB">
              <w:rPr>
                <w:lang w:bidi="cs-CZ"/>
              </w:rPr>
              <w:t>120 min</w:t>
            </w:r>
            <w:r>
              <w:rPr>
                <w:lang w:bidi="cs-CZ"/>
              </w:rPr>
              <w:t xml:space="preserve">: </w:t>
            </w:r>
          </w:p>
          <w:p w14:paraId="2DE53695" w14:textId="4F7FC8A1" w:rsidR="00915997" w:rsidRDefault="00961DDB" w:rsidP="00915997">
            <w:r>
              <w:t>Členové</w:t>
            </w:r>
            <w:r w:rsidR="00915997">
              <w:t xml:space="preserve"> </w:t>
            </w:r>
            <w:r w:rsidR="00572BF0">
              <w:t>a rodinní příslušníci 1</w:t>
            </w:r>
            <w:r w:rsidR="00252D4E">
              <w:t>6</w:t>
            </w:r>
            <w:r w:rsidR="00572BF0">
              <w:t>0</w:t>
            </w:r>
            <w:r w:rsidR="00915997">
              <w:t xml:space="preserve"> Kč</w:t>
            </w:r>
            <w:r w:rsidR="00D87FF7">
              <w:t xml:space="preserve">                        Nečlenové   </w:t>
            </w:r>
            <w:r w:rsidR="00F32125">
              <w:t xml:space="preserve"> </w:t>
            </w:r>
            <w:r w:rsidR="00E52199">
              <w:t>2</w:t>
            </w:r>
            <w:r w:rsidR="00867C4A">
              <w:t>0</w:t>
            </w:r>
            <w:r w:rsidR="00067E0A">
              <w:t>0</w:t>
            </w:r>
            <w:r w:rsidR="00D87FF7">
              <w:t xml:space="preserve"> Kč</w:t>
            </w:r>
          </w:p>
          <w:p w14:paraId="4D6BB33E" w14:textId="77777777" w:rsidR="00831E3F" w:rsidRDefault="00831E3F" w:rsidP="00915997">
            <w:pPr>
              <w:rPr>
                <w:rFonts w:ascii="Arial" w:hAnsi="Arial" w:cs="Arial"/>
                <w:b/>
                <w:bCs/>
                <w:color w:val="009FB7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9FB7"/>
                <w:sz w:val="21"/>
                <w:szCs w:val="21"/>
                <w:shd w:val="clear" w:color="auto" w:fill="FFFFFF"/>
              </w:rPr>
              <w:t>V ceně je vždy zahrnuto zapůjčení 1 prostěradla a 1 osušky.</w:t>
            </w:r>
          </w:p>
          <w:p w14:paraId="37C82572" w14:textId="77777777" w:rsidR="00B65C77" w:rsidRPr="001A5D02" w:rsidRDefault="00791840" w:rsidP="00915997">
            <w:r>
              <w:t>ZMĚNA PROGRAMU VYHRAZENA DLE ZÁJMU</w:t>
            </w:r>
          </w:p>
          <w:p w14:paraId="14514AAD" w14:textId="77777777" w:rsidR="0042722B" w:rsidRDefault="0042722B" w:rsidP="00083E0D"/>
          <w:p w14:paraId="0DAA9489" w14:textId="77777777" w:rsidR="0042722B" w:rsidRDefault="0042722B" w:rsidP="00083E0D"/>
          <w:p w14:paraId="6410FC65" w14:textId="77777777" w:rsidR="00791840" w:rsidRPr="001A5D02" w:rsidRDefault="00B65C77" w:rsidP="00083E0D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C103270" wp14:editId="646BAC6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-1905</wp:posOffset>
                  </wp:positionV>
                  <wp:extent cx="1438469" cy="1409700"/>
                  <wp:effectExtent l="0" t="0" r="9525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69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5997">
              <w:t>Akce je podpořena dotací Moravskoslezského kraje</w:t>
            </w:r>
          </w:p>
        </w:tc>
      </w:tr>
      <w:tr w:rsidR="00791840" w:rsidRPr="001A5D02" w14:paraId="4ED1EFBB" w14:textId="77777777" w:rsidTr="00BD4318">
        <w:trPr>
          <w:trHeight w:val="1164"/>
        </w:trPr>
        <w:tc>
          <w:tcPr>
            <w:tcW w:w="720" w:type="dxa"/>
          </w:tcPr>
          <w:p w14:paraId="402BC07E" w14:textId="77777777" w:rsidR="00791840" w:rsidRPr="001A5D02" w:rsidRDefault="00791840" w:rsidP="00083E0D"/>
        </w:tc>
        <w:tc>
          <w:tcPr>
            <w:tcW w:w="2541" w:type="dxa"/>
            <w:gridSpan w:val="2"/>
          </w:tcPr>
          <w:p w14:paraId="69848833" w14:textId="77777777" w:rsidR="00791840" w:rsidRPr="001A5D02" w:rsidRDefault="00791840" w:rsidP="00083E0D"/>
        </w:tc>
        <w:tc>
          <w:tcPr>
            <w:tcW w:w="425" w:type="dxa"/>
            <w:vMerge/>
          </w:tcPr>
          <w:p w14:paraId="1C69F1FC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277501C7" w14:textId="77777777" w:rsidR="00791840" w:rsidRPr="001A5D02" w:rsidRDefault="00791840" w:rsidP="00083E0D"/>
        </w:tc>
      </w:tr>
      <w:tr w:rsidR="00791840" w:rsidRPr="001A5D02" w14:paraId="3F3A6E43" w14:textId="77777777" w:rsidTr="00BD4318">
        <w:trPr>
          <w:trHeight w:val="543"/>
        </w:trPr>
        <w:tc>
          <w:tcPr>
            <w:tcW w:w="720" w:type="dxa"/>
          </w:tcPr>
          <w:p w14:paraId="66E6BADD" w14:textId="77777777" w:rsidR="00791840" w:rsidRPr="001A5D02" w:rsidRDefault="00791840" w:rsidP="00083E0D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3C9B99A3" w14:textId="77777777" w:rsidR="00791840" w:rsidRPr="001A5D02" w:rsidRDefault="00791840" w:rsidP="00083E0D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1C10033" wp14:editId="34315AC7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83C7D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WBXjiUEXgHCsewmx7Ir&#10;xxICzwJZO+8mx7IrxxICzwJZO+8mx7IrxxICzwKJ4uwmx7IrxxICzwKJ4uw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7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vAlign w:val="center"/>
          </w:tcPr>
          <w:p w14:paraId="3861C487" w14:textId="77777777" w:rsidR="00791840" w:rsidRPr="001A5D02" w:rsidRDefault="00067E0A" w:rsidP="00083E0D">
            <w:pPr>
              <w:pStyle w:val="Informace"/>
            </w:pPr>
            <w:r>
              <w:t>Ostrava</w:t>
            </w:r>
          </w:p>
          <w:p w14:paraId="19BD3F5E" w14:textId="77777777" w:rsidR="00791840" w:rsidRPr="001A5D02" w:rsidRDefault="00791840" w:rsidP="00083E0D">
            <w:pPr>
              <w:pStyle w:val="Informace"/>
            </w:pPr>
          </w:p>
        </w:tc>
        <w:tc>
          <w:tcPr>
            <w:tcW w:w="425" w:type="dxa"/>
            <w:vMerge/>
          </w:tcPr>
          <w:p w14:paraId="0C34C834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5FF11834" w14:textId="77777777" w:rsidR="00791840" w:rsidRPr="001A5D02" w:rsidRDefault="00791840" w:rsidP="00083E0D"/>
        </w:tc>
      </w:tr>
      <w:tr w:rsidR="00791840" w:rsidRPr="001A5D02" w14:paraId="72104A3B" w14:textId="77777777" w:rsidTr="00BD4318">
        <w:trPr>
          <w:trHeight w:val="183"/>
        </w:trPr>
        <w:tc>
          <w:tcPr>
            <w:tcW w:w="720" w:type="dxa"/>
          </w:tcPr>
          <w:p w14:paraId="3FA4E558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2541" w:type="dxa"/>
            <w:gridSpan w:val="2"/>
            <w:vAlign w:val="center"/>
          </w:tcPr>
          <w:p w14:paraId="33FF351D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425" w:type="dxa"/>
            <w:vMerge/>
          </w:tcPr>
          <w:p w14:paraId="60A572B3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462E1CB6" w14:textId="77777777" w:rsidR="00791840" w:rsidRPr="001A5D02" w:rsidRDefault="00791840" w:rsidP="00083E0D"/>
        </w:tc>
      </w:tr>
      <w:tr w:rsidR="00791840" w:rsidRPr="001A5D02" w14:paraId="28C0D115" w14:textId="77777777" w:rsidTr="00BD4318">
        <w:trPr>
          <w:trHeight w:val="624"/>
        </w:trPr>
        <w:tc>
          <w:tcPr>
            <w:tcW w:w="720" w:type="dxa"/>
          </w:tcPr>
          <w:p w14:paraId="75FCAAA6" w14:textId="77777777" w:rsidR="00791840" w:rsidRPr="001A5D02" w:rsidRDefault="00791840" w:rsidP="00083E0D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792B8DD3" w14:textId="77777777" w:rsidR="00791840" w:rsidRPr="001A5D02" w:rsidRDefault="00791840" w:rsidP="00083E0D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64744B40" wp14:editId="5C77B09D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26AD7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Qauelg0AABp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9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vAlign w:val="center"/>
          </w:tcPr>
          <w:p w14:paraId="16ECCAAC" w14:textId="77777777" w:rsidR="00791840" w:rsidRPr="001A5D02" w:rsidRDefault="00791840" w:rsidP="00083E0D">
            <w:pPr>
              <w:pStyle w:val="Informace"/>
            </w:pPr>
            <w:r>
              <w:t>723 56 43 99</w:t>
            </w:r>
          </w:p>
        </w:tc>
        <w:tc>
          <w:tcPr>
            <w:tcW w:w="425" w:type="dxa"/>
            <w:vMerge/>
          </w:tcPr>
          <w:p w14:paraId="1527D512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3425C9F0" w14:textId="77777777" w:rsidR="00791840" w:rsidRPr="001A5D02" w:rsidRDefault="00791840" w:rsidP="00083E0D"/>
        </w:tc>
      </w:tr>
      <w:tr w:rsidR="00791840" w:rsidRPr="001A5D02" w14:paraId="4A73FDA9" w14:textId="77777777" w:rsidTr="00BD4318">
        <w:trPr>
          <w:trHeight w:val="183"/>
        </w:trPr>
        <w:tc>
          <w:tcPr>
            <w:tcW w:w="720" w:type="dxa"/>
          </w:tcPr>
          <w:p w14:paraId="0821E4C1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2541" w:type="dxa"/>
            <w:gridSpan w:val="2"/>
            <w:vAlign w:val="center"/>
          </w:tcPr>
          <w:p w14:paraId="17517697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425" w:type="dxa"/>
            <w:vMerge/>
          </w:tcPr>
          <w:p w14:paraId="2B3F345B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32C8550F" w14:textId="77777777" w:rsidR="00791840" w:rsidRPr="001A5D02" w:rsidRDefault="00791840" w:rsidP="00083E0D"/>
        </w:tc>
      </w:tr>
      <w:tr w:rsidR="00791840" w:rsidRPr="001A5D02" w14:paraId="3DE0CA50" w14:textId="77777777" w:rsidTr="00BD4318">
        <w:trPr>
          <w:trHeight w:val="633"/>
        </w:trPr>
        <w:tc>
          <w:tcPr>
            <w:tcW w:w="720" w:type="dxa"/>
          </w:tcPr>
          <w:p w14:paraId="5ED714BC" w14:textId="77777777" w:rsidR="00791840" w:rsidRPr="001A5D02" w:rsidRDefault="00791840" w:rsidP="00083E0D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7C43500D" w14:textId="77777777" w:rsidR="00791840" w:rsidRPr="001A5D02" w:rsidRDefault="00791840" w:rsidP="00083E0D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76BF531E" wp14:editId="24E4AF2B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CDA2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hA1o8jIAAL7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21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vAlign w:val="center"/>
          </w:tcPr>
          <w:p w14:paraId="3D63082C" w14:textId="77777777" w:rsidR="00791840" w:rsidRPr="001A5D02" w:rsidRDefault="00791840" w:rsidP="00083E0D">
            <w:pPr>
              <w:pStyle w:val="Informace"/>
            </w:pPr>
            <w:r>
              <w:t>Info@rain-man.cz</w:t>
            </w:r>
          </w:p>
        </w:tc>
        <w:tc>
          <w:tcPr>
            <w:tcW w:w="425" w:type="dxa"/>
            <w:vMerge/>
          </w:tcPr>
          <w:p w14:paraId="1B3D46CB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18D1A62D" w14:textId="77777777" w:rsidR="00791840" w:rsidRPr="001A5D02" w:rsidRDefault="00791840" w:rsidP="00083E0D"/>
        </w:tc>
      </w:tr>
      <w:tr w:rsidR="00791840" w:rsidRPr="001A5D02" w14:paraId="2DE98023" w14:textId="77777777" w:rsidTr="00BD4318">
        <w:trPr>
          <w:trHeight w:val="174"/>
        </w:trPr>
        <w:tc>
          <w:tcPr>
            <w:tcW w:w="720" w:type="dxa"/>
          </w:tcPr>
          <w:p w14:paraId="73BE4137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2541" w:type="dxa"/>
            <w:gridSpan w:val="2"/>
            <w:vAlign w:val="center"/>
          </w:tcPr>
          <w:p w14:paraId="64D8D93C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425" w:type="dxa"/>
            <w:vMerge/>
          </w:tcPr>
          <w:p w14:paraId="6E12AF2E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5DD7767D" w14:textId="77777777" w:rsidR="00791840" w:rsidRPr="001A5D02" w:rsidRDefault="00791840" w:rsidP="00083E0D"/>
        </w:tc>
      </w:tr>
      <w:tr w:rsidR="00791840" w:rsidRPr="001A5D02" w14:paraId="6AC0B443" w14:textId="77777777" w:rsidTr="00BD4318">
        <w:trPr>
          <w:trHeight w:val="633"/>
        </w:trPr>
        <w:tc>
          <w:tcPr>
            <w:tcW w:w="720" w:type="dxa"/>
          </w:tcPr>
          <w:p w14:paraId="71E599AD" w14:textId="77777777" w:rsidR="00791840" w:rsidRPr="001A5D02" w:rsidRDefault="00791840" w:rsidP="00083E0D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0456F52" w14:textId="77777777" w:rsidR="00791840" w:rsidRPr="001A5D02" w:rsidRDefault="00791840" w:rsidP="00083E0D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7420D577" wp14:editId="2AAA360F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E463C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3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vAlign w:val="center"/>
          </w:tcPr>
          <w:p w14:paraId="52CC5ECD" w14:textId="77777777" w:rsidR="00791840" w:rsidRPr="001A5D02" w:rsidRDefault="00791840" w:rsidP="00083E0D">
            <w:pPr>
              <w:pStyle w:val="Informace"/>
            </w:pPr>
            <w:r w:rsidRPr="00791840">
              <w:t>http://www.rain-man.cz</w:t>
            </w:r>
          </w:p>
        </w:tc>
        <w:tc>
          <w:tcPr>
            <w:tcW w:w="425" w:type="dxa"/>
            <w:vMerge/>
          </w:tcPr>
          <w:p w14:paraId="055DB94A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779A050D" w14:textId="77777777" w:rsidR="00791840" w:rsidRPr="001A5D02" w:rsidRDefault="00791840" w:rsidP="00083E0D"/>
        </w:tc>
      </w:tr>
      <w:tr w:rsidR="00791840" w:rsidRPr="001A5D02" w14:paraId="681B467C" w14:textId="77777777" w:rsidTr="00BD4318">
        <w:trPr>
          <w:trHeight w:val="2448"/>
        </w:trPr>
        <w:tc>
          <w:tcPr>
            <w:tcW w:w="720" w:type="dxa"/>
          </w:tcPr>
          <w:p w14:paraId="7DD067F2" w14:textId="77777777" w:rsidR="00791840" w:rsidRPr="001A5D02" w:rsidRDefault="00791840" w:rsidP="00083E0D"/>
        </w:tc>
        <w:tc>
          <w:tcPr>
            <w:tcW w:w="2541" w:type="dxa"/>
            <w:gridSpan w:val="2"/>
          </w:tcPr>
          <w:p w14:paraId="3F30A78D" w14:textId="77777777" w:rsidR="00791840" w:rsidRPr="001A5D02" w:rsidRDefault="00791840" w:rsidP="00083E0D"/>
        </w:tc>
        <w:tc>
          <w:tcPr>
            <w:tcW w:w="425" w:type="dxa"/>
          </w:tcPr>
          <w:p w14:paraId="489890C8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1FF72A37" w14:textId="77777777" w:rsidR="00791840" w:rsidRPr="001A5D02" w:rsidRDefault="00791840" w:rsidP="00083E0D"/>
        </w:tc>
      </w:tr>
    </w:tbl>
    <w:p w14:paraId="796C0053" w14:textId="77777777" w:rsidR="00067E0A" w:rsidRDefault="00067E0A" w:rsidP="00472047">
      <w:pPr>
        <w:pStyle w:val="Nadpis1"/>
        <w:pBdr>
          <w:top w:val="none" w:sz="0" w:space="0" w:color="auto"/>
        </w:pBdr>
        <w:rPr>
          <w:lang w:bidi="cs-CZ"/>
        </w:rPr>
      </w:pPr>
    </w:p>
    <w:p w14:paraId="3F5564F7" w14:textId="2F2289FD" w:rsidR="00472047" w:rsidRDefault="00472047" w:rsidP="00472047">
      <w:pPr>
        <w:pStyle w:val="Nadpis1"/>
        <w:pBdr>
          <w:top w:val="none" w:sz="0" w:space="0" w:color="auto"/>
        </w:pBdr>
        <w:rPr>
          <w:lang w:bidi="cs-CZ"/>
        </w:rPr>
      </w:pPr>
      <w:r>
        <w:rPr>
          <w:lang w:bidi="cs-CZ"/>
        </w:rPr>
        <w:lastRenderedPageBreak/>
        <w:t xml:space="preserve">Odkaz na </w:t>
      </w:r>
      <w:r w:rsidR="00C43581">
        <w:rPr>
          <w:lang w:bidi="cs-CZ"/>
        </w:rPr>
        <w:t xml:space="preserve">mapu </w:t>
      </w:r>
      <w:r>
        <w:rPr>
          <w:lang w:bidi="cs-CZ"/>
        </w:rPr>
        <w:t>internet:</w:t>
      </w:r>
    </w:p>
    <w:p w14:paraId="4A0F3876" w14:textId="77777777" w:rsidR="00472047" w:rsidRDefault="00472047" w:rsidP="00083E0D">
      <w:pPr>
        <w:spacing w:after="0"/>
        <w:rPr>
          <w:lang w:bidi="cs-CZ"/>
        </w:rPr>
      </w:pPr>
    </w:p>
    <w:p w14:paraId="44F5F3D0" w14:textId="77777777" w:rsidR="00083E0D" w:rsidRDefault="001A50C3" w:rsidP="00083E0D">
      <w:pPr>
        <w:spacing w:after="0"/>
      </w:pPr>
      <w:r>
        <w:t xml:space="preserve">Hotel Clarion. ul. </w:t>
      </w:r>
      <w:r w:rsidRPr="00E97644">
        <w:t>Zkrácená 2703/84</w:t>
      </w:r>
      <w:r>
        <w:t xml:space="preserve">, </w:t>
      </w:r>
      <w:proofErr w:type="gramStart"/>
      <w:r>
        <w:t>Ostrava</w:t>
      </w:r>
      <w:r w:rsidRPr="00D02F67">
        <w:t xml:space="preserve"> </w:t>
      </w:r>
      <w:r>
        <w:t xml:space="preserve">- </w:t>
      </w:r>
      <w:r w:rsidRPr="001A50C3">
        <w:rPr>
          <w:rStyle w:val="Hypertextovodkaz"/>
        </w:rPr>
        <w:t>Relax</w:t>
      </w:r>
      <w:proofErr w:type="gramEnd"/>
      <w:r w:rsidRPr="001A50C3">
        <w:rPr>
          <w:rStyle w:val="Hypertextovodkaz"/>
        </w:rPr>
        <w:t xml:space="preserve"> </w:t>
      </w:r>
      <w:proofErr w:type="spellStart"/>
      <w:r w:rsidRPr="001A50C3">
        <w:rPr>
          <w:rStyle w:val="Hypertextovodkaz"/>
        </w:rPr>
        <w:t>Days</w:t>
      </w:r>
      <w:proofErr w:type="spellEnd"/>
      <w:r>
        <w:rPr>
          <w:rFonts w:ascii="Source Sans Pro" w:hAnsi="Source Sans Pro"/>
          <w:color w:val="353537"/>
          <w:sz w:val="26"/>
          <w:szCs w:val="26"/>
        </w:rPr>
        <w:t> </w:t>
      </w:r>
      <w:r w:rsidRPr="00E97644">
        <w:t>Ostrava</w:t>
      </w:r>
    </w:p>
    <w:p w14:paraId="2A975073" w14:textId="77777777" w:rsidR="00D02F67" w:rsidRDefault="001A50C3" w:rsidP="00083E0D">
      <w:pPr>
        <w:spacing w:after="0"/>
      </w:pPr>
      <w:hyperlink r:id="rId24" w:history="1">
        <w:r w:rsidRPr="00F908DE">
          <w:rPr>
            <w:rStyle w:val="Hypertextovodkaz"/>
          </w:rPr>
          <w:t>https://mapy.cz/turisticka?q=%20Zkr%C3%A1cen%C3%A1%202703%2F84&amp;source=addr&amp;id=8848228&amp;ds=1&amp;x=18.2523210&amp;y=49.8024599&amp;z=16</w:t>
        </w:r>
      </w:hyperlink>
    </w:p>
    <w:p w14:paraId="09F6161C" w14:textId="77777777" w:rsidR="001A50C3" w:rsidRDefault="001A50C3" w:rsidP="00083E0D">
      <w:pPr>
        <w:spacing w:after="0"/>
      </w:pPr>
    </w:p>
    <w:p w14:paraId="40BAEAD7" w14:textId="77777777" w:rsidR="00083E0D" w:rsidRDefault="001A50C3" w:rsidP="009B591F">
      <w:r>
        <w:rPr>
          <w:noProof/>
        </w:rPr>
        <w:drawing>
          <wp:inline distT="0" distB="0" distL="0" distR="0" wp14:anchorId="5EE8B2CA" wp14:editId="201FEB51">
            <wp:extent cx="6332220" cy="3560445"/>
            <wp:effectExtent l="0" t="0" r="0" b="1905"/>
            <wp:docPr id="10940139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1390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1C8F" w14:textId="77777777" w:rsidR="009F1F78" w:rsidRDefault="009F1F78" w:rsidP="001D25CF">
      <w:pPr>
        <w:spacing w:after="0"/>
        <w:rPr>
          <w:rStyle w:val="Hypertextovodkaz"/>
        </w:rPr>
      </w:pPr>
    </w:p>
    <w:p w14:paraId="13E48DB7" w14:textId="77777777" w:rsidR="009F1F78" w:rsidRDefault="009F1F78" w:rsidP="001D25CF">
      <w:pPr>
        <w:spacing w:after="0"/>
      </w:pPr>
    </w:p>
    <w:p w14:paraId="421D714F" w14:textId="77777777" w:rsidR="009A76EB" w:rsidRPr="001A5D02" w:rsidRDefault="009A76EB" w:rsidP="009B591F"/>
    <w:sectPr w:rsidR="009A76EB" w:rsidRPr="001A5D02" w:rsidSect="00791F48">
      <w:headerReference w:type="default" r:id="rId26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D41E3" w14:textId="77777777" w:rsidR="007A5B7A" w:rsidRDefault="007A5B7A" w:rsidP="00590471">
      <w:r>
        <w:separator/>
      </w:r>
    </w:p>
  </w:endnote>
  <w:endnote w:type="continuationSeparator" w:id="0">
    <w:p w14:paraId="527ED8F4" w14:textId="77777777" w:rsidR="007A5B7A" w:rsidRDefault="007A5B7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4A385" w14:textId="77777777" w:rsidR="007A5B7A" w:rsidRDefault="007A5B7A" w:rsidP="00590471">
      <w:r>
        <w:separator/>
      </w:r>
    </w:p>
  </w:footnote>
  <w:footnote w:type="continuationSeparator" w:id="0">
    <w:p w14:paraId="0A85C0EA" w14:textId="77777777" w:rsidR="007A5B7A" w:rsidRDefault="007A5B7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DFC1" w14:textId="77777777" w:rsidR="00590471" w:rsidRPr="0029574F" w:rsidRDefault="00AE68A8" w:rsidP="00060042">
    <w:pPr>
      <w:pStyle w:val="Zkladntext"/>
    </w:pPr>
    <w:r w:rsidRPr="0029574F">
      <w:rPr>
        <w:noProof/>
        <w:lang w:bidi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2CFB2B9" wp14:editId="15082167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712712675" name="Obdélní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E07E77" id="Skupina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QGl&#10;klieEHgaKBJNjuUBpSIamEhUjuVhciwPKBXRwESiciwPk2N5KMcSAqsXlGN5mBzLA0olt4HJsTyU&#10;YwmBVwVFosmxPJRjCYGngSLR5FgeyrGEwNNAkWhyLA/lWEJgaaAcy8PkWB7KsYTA00CRaHIsD+VY&#10;QuBpoEg0OZaHciwh8DRQJJocy0M5lhB4GigSTY7loRxLCBwNnsqxhMDLQDiWp8mxPJVjCYGngczO&#10;T5NjeSrHEgJPA5mdnybH8lSOJQSeBrJOfJocy1M5lhB4Gsg68Wl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C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FAqieUJgWeBItHk&#10;WHYoFbHARKJyLLvJsexQKmKBiUTlWHaTY9mVYwmB9RWUY9lNjmWHUsl9YHIsu3IsIfCaoEg0OZZd&#10;OZYQeBYoEk2OZVeOJQSeBYpEk2PZlWMJgWWBciy7ybHsyrGEwLNAkWhyLLtyLCHwLFAkmhzLrhxL&#10;CDwLFIkmx7IrxxICzwJFosmx7MqxhMCx4FCOJQReAcKxHCbHcijHEgLPApmdD5NjOZRjCYFngczO&#10;h8mxHMqxhMCzQNaJh8mxHMqxhMCzQNaJh8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S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5QKoXlCYGngSLR5FgeUCqigYlE5VgeJsfygFIRDUwkKsfyMDmWh3Is&#10;IbB6QTmWh8mxPKBUahuYHMtDOZYQeFVQJJocy0M5lhB4GigSTY7loRxLCDwNFIkmx/JQjiUElgbK&#10;sTxMjuWhHEsIPA0UiSbH8lCOJQSeBopEk2N5KMcSAk8DRaLJsTyUYwmBp4Ei0eRYHsqxhMDR4Kkc&#10;Swi8DIRjeZocy1M5lhB4Gsjs/DQ5lqdyLCHwNJDZ+WlyLE/lWELgaSB+4tPkWJ7KsYTA00D8xKf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w0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">
              <v:group id="Skupin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9574F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7AC3084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7E66B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E3C0714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F419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EA005C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ACD94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22FBF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21A1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C63D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4C1A2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3589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1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D4C07D2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62422681">
    <w:abstractNumId w:val="10"/>
  </w:num>
  <w:num w:numId="2" w16cid:durableId="1955138089">
    <w:abstractNumId w:val="11"/>
  </w:num>
  <w:num w:numId="3" w16cid:durableId="412317852">
    <w:abstractNumId w:val="12"/>
  </w:num>
  <w:num w:numId="4" w16cid:durableId="1966151961">
    <w:abstractNumId w:val="13"/>
  </w:num>
  <w:num w:numId="5" w16cid:durableId="1448355844">
    <w:abstractNumId w:val="8"/>
  </w:num>
  <w:num w:numId="6" w16cid:durableId="1351027192">
    <w:abstractNumId w:val="3"/>
  </w:num>
  <w:num w:numId="7" w16cid:durableId="1498033229">
    <w:abstractNumId w:val="2"/>
  </w:num>
  <w:num w:numId="8" w16cid:durableId="746266435">
    <w:abstractNumId w:val="1"/>
  </w:num>
  <w:num w:numId="9" w16cid:durableId="633952484">
    <w:abstractNumId w:val="0"/>
  </w:num>
  <w:num w:numId="10" w16cid:durableId="1155606422">
    <w:abstractNumId w:val="9"/>
  </w:num>
  <w:num w:numId="11" w16cid:durableId="1490825208">
    <w:abstractNumId w:val="7"/>
  </w:num>
  <w:num w:numId="12" w16cid:durableId="1767650661">
    <w:abstractNumId w:val="6"/>
  </w:num>
  <w:num w:numId="13" w16cid:durableId="735670330">
    <w:abstractNumId w:val="5"/>
  </w:num>
  <w:num w:numId="14" w16cid:durableId="560025743">
    <w:abstractNumId w:val="4"/>
  </w:num>
  <w:num w:numId="15" w16cid:durableId="16741376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70A"/>
    <w:rsid w:val="00040893"/>
    <w:rsid w:val="00055B72"/>
    <w:rsid w:val="00060042"/>
    <w:rsid w:val="00067E0A"/>
    <w:rsid w:val="00083E0D"/>
    <w:rsid w:val="0008685D"/>
    <w:rsid w:val="0009355F"/>
    <w:rsid w:val="000B4BF9"/>
    <w:rsid w:val="00112FD7"/>
    <w:rsid w:val="001253DD"/>
    <w:rsid w:val="00150ABD"/>
    <w:rsid w:val="001A0BC2"/>
    <w:rsid w:val="001A50C3"/>
    <w:rsid w:val="001A5D02"/>
    <w:rsid w:val="001B1EE3"/>
    <w:rsid w:val="001D1647"/>
    <w:rsid w:val="001D25CF"/>
    <w:rsid w:val="00222466"/>
    <w:rsid w:val="00225A3F"/>
    <w:rsid w:val="00236632"/>
    <w:rsid w:val="00252D4E"/>
    <w:rsid w:val="0029260E"/>
    <w:rsid w:val="0029574F"/>
    <w:rsid w:val="002B4549"/>
    <w:rsid w:val="002B6966"/>
    <w:rsid w:val="002C2115"/>
    <w:rsid w:val="00310F17"/>
    <w:rsid w:val="003326CB"/>
    <w:rsid w:val="00361B86"/>
    <w:rsid w:val="00376291"/>
    <w:rsid w:val="003763B9"/>
    <w:rsid w:val="00380FD1"/>
    <w:rsid w:val="00383D02"/>
    <w:rsid w:val="00384CE1"/>
    <w:rsid w:val="003B4ECB"/>
    <w:rsid w:val="00423CCF"/>
    <w:rsid w:val="0042722B"/>
    <w:rsid w:val="00472047"/>
    <w:rsid w:val="004B0536"/>
    <w:rsid w:val="004E158A"/>
    <w:rsid w:val="005471D7"/>
    <w:rsid w:val="00565C77"/>
    <w:rsid w:val="0056708E"/>
    <w:rsid w:val="00572BF0"/>
    <w:rsid w:val="005801E5"/>
    <w:rsid w:val="00590471"/>
    <w:rsid w:val="00593E33"/>
    <w:rsid w:val="005D01FA"/>
    <w:rsid w:val="005D45DC"/>
    <w:rsid w:val="00605CE2"/>
    <w:rsid w:val="006716D8"/>
    <w:rsid w:val="006920F0"/>
    <w:rsid w:val="006C020C"/>
    <w:rsid w:val="006C5841"/>
    <w:rsid w:val="006D79A8"/>
    <w:rsid w:val="006F3D9F"/>
    <w:rsid w:val="0071545D"/>
    <w:rsid w:val="00741C81"/>
    <w:rsid w:val="007575B6"/>
    <w:rsid w:val="0078337B"/>
    <w:rsid w:val="00791840"/>
    <w:rsid w:val="00791F48"/>
    <w:rsid w:val="007A5B7A"/>
    <w:rsid w:val="007C4E66"/>
    <w:rsid w:val="007D768C"/>
    <w:rsid w:val="007E0189"/>
    <w:rsid w:val="007F5B63"/>
    <w:rsid w:val="00803A0A"/>
    <w:rsid w:val="00815655"/>
    <w:rsid w:val="008258F4"/>
    <w:rsid w:val="00827065"/>
    <w:rsid w:val="00831E3F"/>
    <w:rsid w:val="00846CB9"/>
    <w:rsid w:val="00854113"/>
    <w:rsid w:val="00867C4A"/>
    <w:rsid w:val="00875988"/>
    <w:rsid w:val="008A1E6E"/>
    <w:rsid w:val="008A46BF"/>
    <w:rsid w:val="008B108C"/>
    <w:rsid w:val="008C2CFC"/>
    <w:rsid w:val="008C4D75"/>
    <w:rsid w:val="008E179C"/>
    <w:rsid w:val="008F20A3"/>
    <w:rsid w:val="008F69E4"/>
    <w:rsid w:val="00915997"/>
    <w:rsid w:val="00916105"/>
    <w:rsid w:val="00937BFF"/>
    <w:rsid w:val="009475DC"/>
    <w:rsid w:val="00961DDB"/>
    <w:rsid w:val="00967B93"/>
    <w:rsid w:val="00974C3B"/>
    <w:rsid w:val="0098009A"/>
    <w:rsid w:val="009A76EB"/>
    <w:rsid w:val="009B591F"/>
    <w:rsid w:val="009F1F78"/>
    <w:rsid w:val="009F50FD"/>
    <w:rsid w:val="00A31B16"/>
    <w:rsid w:val="00A7231B"/>
    <w:rsid w:val="00AE68A8"/>
    <w:rsid w:val="00AF769B"/>
    <w:rsid w:val="00B004D0"/>
    <w:rsid w:val="00B1041D"/>
    <w:rsid w:val="00B6466C"/>
    <w:rsid w:val="00B65C77"/>
    <w:rsid w:val="00B76CDA"/>
    <w:rsid w:val="00BB3F67"/>
    <w:rsid w:val="00BD4318"/>
    <w:rsid w:val="00C14078"/>
    <w:rsid w:val="00C24F87"/>
    <w:rsid w:val="00C43581"/>
    <w:rsid w:val="00C83A18"/>
    <w:rsid w:val="00CC1E8B"/>
    <w:rsid w:val="00CD0526"/>
    <w:rsid w:val="00CD2321"/>
    <w:rsid w:val="00CE1E3D"/>
    <w:rsid w:val="00D02F67"/>
    <w:rsid w:val="00D053FA"/>
    <w:rsid w:val="00D26515"/>
    <w:rsid w:val="00D439F9"/>
    <w:rsid w:val="00D87FF7"/>
    <w:rsid w:val="00DB11CA"/>
    <w:rsid w:val="00DB7CFA"/>
    <w:rsid w:val="00E15620"/>
    <w:rsid w:val="00E26AED"/>
    <w:rsid w:val="00E31921"/>
    <w:rsid w:val="00E5032F"/>
    <w:rsid w:val="00E52199"/>
    <w:rsid w:val="00E6770A"/>
    <w:rsid w:val="00E72F98"/>
    <w:rsid w:val="00E73AB8"/>
    <w:rsid w:val="00E77B5E"/>
    <w:rsid w:val="00E90A60"/>
    <w:rsid w:val="00E97644"/>
    <w:rsid w:val="00EA6D21"/>
    <w:rsid w:val="00ED47F7"/>
    <w:rsid w:val="00EE7E09"/>
    <w:rsid w:val="00EF6D65"/>
    <w:rsid w:val="00F0223C"/>
    <w:rsid w:val="00F158F2"/>
    <w:rsid w:val="00F27A64"/>
    <w:rsid w:val="00F32125"/>
    <w:rsid w:val="00F3235D"/>
    <w:rsid w:val="00F46178"/>
    <w:rsid w:val="00F509FC"/>
    <w:rsid w:val="00F5176D"/>
    <w:rsid w:val="00F656DF"/>
    <w:rsid w:val="00F84554"/>
    <w:rsid w:val="00F878BD"/>
    <w:rsid w:val="00FB73BD"/>
    <w:rsid w:val="00FC2526"/>
    <w:rsid w:val="00FD5CB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D3B5A4"/>
  <w14:defaultImageDpi w14:val="96"/>
  <w15:docId w15:val="{D0D48EED-B828-4E32-8378-AA95BDBB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9F1F78"/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29574F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29574F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574F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574F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9574F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574F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9574F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9574F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9574F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29574F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29574F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9574F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29574F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29574F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29574F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9574F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29574F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9574F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29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29574F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29574F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29574F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a">
    <w:name w:val="Data"/>
    <w:basedOn w:val="Zkladntext"/>
    <w:uiPriority w:val="1"/>
    <w:semiHidden/>
    <w:qFormat/>
    <w:rsid w:val="0029574F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29574F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29574F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29574F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29574F"/>
    <w:rPr>
      <w:rFonts w:ascii="Calibri" w:hAnsi="Calibri" w:cs="Calibri"/>
    </w:rPr>
  </w:style>
  <w:style w:type="paragraph" w:styleId="Bezmezer">
    <w:name w:val="No Spacing"/>
    <w:basedOn w:val="Normln"/>
    <w:uiPriority w:val="1"/>
    <w:rsid w:val="0029574F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"/>
    <w:link w:val="Znakkontaktu"/>
    <w:uiPriority w:val="1"/>
    <w:qFormat/>
    <w:rsid w:val="0029574F"/>
    <w:pPr>
      <w:spacing w:after="0"/>
    </w:pPr>
  </w:style>
  <w:style w:type="paragraph" w:styleId="Zvr">
    <w:name w:val="Closing"/>
    <w:basedOn w:val="Normln"/>
    <w:link w:val="ZvrChar"/>
    <w:uiPriority w:val="99"/>
    <w:qFormat/>
    <w:rsid w:val="0029574F"/>
    <w:pPr>
      <w:spacing w:before="480" w:after="0"/>
    </w:pPr>
  </w:style>
  <w:style w:type="character" w:customStyle="1" w:styleId="Znakkontaktu">
    <w:name w:val="Znak kontaktu"/>
    <w:basedOn w:val="Standardnpsmoodstavce"/>
    <w:link w:val="Kontakt"/>
    <w:uiPriority w:val="1"/>
    <w:rsid w:val="0029574F"/>
    <w:rPr>
      <w:rFonts w:ascii="Calibri" w:hAnsi="Calibri" w:cs="Calibri"/>
    </w:rPr>
  </w:style>
  <w:style w:type="character" w:customStyle="1" w:styleId="ZvrChar">
    <w:name w:val="Závěr Char"/>
    <w:basedOn w:val="Standardnpsmoodstavce"/>
    <w:link w:val="Zvr"/>
    <w:uiPriority w:val="99"/>
    <w:rsid w:val="0029574F"/>
    <w:rPr>
      <w:rFonts w:ascii="Calibri" w:hAnsi="Calibri" w:cs="Calibri"/>
    </w:rPr>
  </w:style>
  <w:style w:type="character" w:styleId="Zmnka">
    <w:name w:val="Mention"/>
    <w:basedOn w:val="Standardnpsmoodstavce"/>
    <w:uiPriority w:val="99"/>
    <w:semiHidden/>
    <w:unhideWhenUsed/>
    <w:rsid w:val="0029574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29574F"/>
    <w:pPr>
      <w:numPr>
        <w:numId w:val="3"/>
      </w:numPr>
    </w:pPr>
  </w:style>
  <w:style w:type="numbering" w:styleId="1ai">
    <w:name w:val="Outline List 1"/>
    <w:basedOn w:val="Bezseznamu"/>
    <w:uiPriority w:val="99"/>
    <w:semiHidden/>
    <w:unhideWhenUsed/>
    <w:rsid w:val="0029574F"/>
    <w:pPr>
      <w:numPr>
        <w:numId w:val="4"/>
      </w:numPr>
    </w:pPr>
  </w:style>
  <w:style w:type="character" w:styleId="KdHTML">
    <w:name w:val="HTML Code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29574F"/>
    <w:pPr>
      <w:spacing w:after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29574F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29574F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9574F"/>
    <w:pPr>
      <w:spacing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9574F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29574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29574F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29574F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29574F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29574F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29574F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29574F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29574F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29574F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9574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29574F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29574F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29574F"/>
  </w:style>
  <w:style w:type="character" w:styleId="Nzevknihy">
    <w:name w:val="Book Title"/>
    <w:basedOn w:val="Standardnpsmoodstavce"/>
    <w:uiPriority w:val="33"/>
    <w:semiHidden/>
    <w:rsid w:val="0029574F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npsmoodstavce"/>
    <w:uiPriority w:val="99"/>
    <w:semiHidden/>
    <w:unhideWhenUsed/>
    <w:rsid w:val="0029574F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2957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9574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29574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29574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29574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29574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29574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29574F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29574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29574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2957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29574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2957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29574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29574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29574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29574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29574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29574F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29574F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29574F"/>
    <w:pPr>
      <w:numPr>
        <w:numId w:val="7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29574F"/>
    <w:pPr>
      <w:numPr>
        <w:numId w:val="8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29574F"/>
    <w:pPr>
      <w:numPr>
        <w:numId w:val="9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29574F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29574F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29574F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29574F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29574F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29574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29574F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29574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29574F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9574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29574F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29574F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9574F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9574F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29574F"/>
    <w:pPr>
      <w:spacing w:after="0"/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29574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29574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29574F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29574F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29574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29574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29574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2957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74F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29574F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74F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74F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29574F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29574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9574F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9574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574F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574F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574F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9574F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9574F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9574F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9574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9574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29574F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29574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29574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29574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29574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29574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29574F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29574F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29574F"/>
    <w:rPr>
      <w:rFonts w:ascii="Times New Roman" w:hAnsi="Times New Roman"/>
      <w:sz w:val="24"/>
      <w:szCs w:val="24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29574F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29574F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9574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9574F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9574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9574F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9574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9574F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29574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9574F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29574F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29574F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29574F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29574F"/>
    <w:pPr>
      <w:spacing w:after="22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29574F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29574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29574F"/>
    <w:pPr>
      <w:spacing w:after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29574F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29574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29574F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29574F"/>
    <w:pPr>
      <w:spacing w:after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29574F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29574F"/>
  </w:style>
  <w:style w:type="character" w:customStyle="1" w:styleId="OslovenChar">
    <w:name w:val="Oslovení Char"/>
    <w:basedOn w:val="Standardnpsmoodstavce"/>
    <w:link w:val="Osloven"/>
    <w:uiPriority w:val="99"/>
    <w:semiHidden/>
    <w:rsid w:val="0029574F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29574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29574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2957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29574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29574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29574F"/>
    <w:pPr>
      <w:spacing w:after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29574F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29574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29574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29574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29574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29574F"/>
    <w:pPr>
      <w:spacing w:after="0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29574F"/>
    <w:pPr>
      <w:spacing w:after="0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29574F"/>
    <w:pPr>
      <w:spacing w:after="0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29574F"/>
    <w:pPr>
      <w:spacing w:after="0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29574F"/>
    <w:pPr>
      <w:spacing w:after="0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29574F"/>
    <w:pPr>
      <w:spacing w:after="0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29574F"/>
    <w:pPr>
      <w:spacing w:after="0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29574F"/>
    <w:pPr>
      <w:spacing w:after="0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29574F"/>
    <w:pPr>
      <w:spacing w:after="0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29574F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9574F"/>
    <w:pPr>
      <w:spacing w:after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9574F"/>
    <w:rPr>
      <w:rFonts w:ascii="Consolas" w:hAnsi="Consolas" w:cs="Calibri"/>
      <w:sz w:val="21"/>
      <w:szCs w:val="21"/>
    </w:rPr>
  </w:style>
  <w:style w:type="table" w:styleId="Mkatabulky1">
    <w:name w:val="Table Grid 1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29574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29574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29574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29574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29574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29574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29574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29574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29574F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9574F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9574F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29574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29574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2957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29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9574F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29574F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9574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3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9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relaxdays.cz/ostrava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mapy.cz/turisticka?q=%20Zkr%C3%A1cen%C3%A1%202703%2F84&amp;source=addr&amp;id=8848228&amp;ds=1&amp;x=18.2523210&amp;y=49.8024599&amp;z=16" TargetMode="External"/><Relationship Id="rId5" Type="http://schemas.openxmlformats.org/officeDocument/2006/relationships/numbering" Target="numbering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in\AppData\Local\Microsoft\Office\16.0\DTS\cs-CZ%7bD2DC03F8-2000-4378-816C-97EE4E6CF1C1%7d\%7b1B3E34BB-6CBD-4247-9406-26881C1A49A1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8697B5-086E-4008-B058-5711B3993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{1B3E34BB-6CBD-4247-9406-26881C1A49A1}tf22746018_win32</Template>
  <TotalTime>83</TotalTime>
  <Pages>2</Pages>
  <Words>172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Macháčková</dc:creator>
  <cp:keywords/>
  <dc:description/>
  <cp:lastModifiedBy>Hana Macháčková</cp:lastModifiedBy>
  <cp:revision>12</cp:revision>
  <dcterms:created xsi:type="dcterms:W3CDTF">2024-05-29T08:33:00Z</dcterms:created>
  <dcterms:modified xsi:type="dcterms:W3CDTF">2026-05-11T17:57:00Z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